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183" w:rsidRDefault="00A11183" w:rsidP="00A11183">
      <w:pPr>
        <w:ind w:left="0" w:right="0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Kreiskader Hildesheim</w:t>
      </w:r>
      <w:r w:rsidR="00BF5C3F">
        <w:rPr>
          <w:b/>
          <w:sz w:val="40"/>
          <w:szCs w:val="40"/>
        </w:rPr>
        <w:t xml:space="preserve"> für C/B Schüler/innen</w:t>
      </w:r>
    </w:p>
    <w:p w:rsidR="0022080E" w:rsidRPr="00A11183" w:rsidRDefault="0022080E" w:rsidP="00A11183">
      <w:pPr>
        <w:ind w:left="0" w:right="0"/>
        <w:jc w:val="center"/>
        <w:rPr>
          <w:b/>
          <w:sz w:val="40"/>
          <w:szCs w:val="40"/>
        </w:rPr>
      </w:pPr>
    </w:p>
    <w:p w:rsidR="00743677" w:rsidRDefault="00743677" w:rsidP="00743677">
      <w:pPr>
        <w:ind w:left="0" w:right="0"/>
        <w:rPr>
          <w:b/>
        </w:rPr>
      </w:pPr>
      <w:r>
        <w:rPr>
          <w:b/>
        </w:rPr>
        <w:t>Wir bieten:</w:t>
      </w:r>
    </w:p>
    <w:p w:rsidR="00743677" w:rsidRDefault="00743677" w:rsidP="00743677">
      <w:pPr>
        <w:pStyle w:val="Listenabsatz"/>
        <w:numPr>
          <w:ilvl w:val="0"/>
          <w:numId w:val="2"/>
        </w:numPr>
        <w:ind w:right="0"/>
      </w:pPr>
      <w:r>
        <w:t>Strukturiertes Training mit den Top Spielern des Kreises</w:t>
      </w:r>
    </w:p>
    <w:p w:rsidR="00743677" w:rsidRDefault="00743677" w:rsidP="00743677">
      <w:pPr>
        <w:pStyle w:val="Listenabsatz"/>
        <w:numPr>
          <w:ilvl w:val="0"/>
          <w:numId w:val="2"/>
        </w:numPr>
        <w:ind w:right="0"/>
      </w:pPr>
      <w:r>
        <w:t>Technische und Taktische Ausbildung</w:t>
      </w:r>
    </w:p>
    <w:p w:rsidR="00743677" w:rsidRDefault="00743677" w:rsidP="00743677">
      <w:pPr>
        <w:pStyle w:val="Listenabsatz"/>
        <w:numPr>
          <w:ilvl w:val="0"/>
          <w:numId w:val="2"/>
        </w:numPr>
        <w:ind w:right="0"/>
      </w:pPr>
      <w:proofErr w:type="spellStart"/>
      <w:r>
        <w:t>Know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(Lizensierte Trainer)</w:t>
      </w:r>
    </w:p>
    <w:p w:rsidR="00743677" w:rsidRDefault="00743677" w:rsidP="00743677">
      <w:pPr>
        <w:pStyle w:val="Listenabsatz"/>
        <w:numPr>
          <w:ilvl w:val="0"/>
          <w:numId w:val="2"/>
        </w:numPr>
        <w:ind w:right="0"/>
      </w:pPr>
      <w:r>
        <w:t>gemeinsame Turnierfahrten</w:t>
      </w:r>
    </w:p>
    <w:p w:rsidR="00743677" w:rsidRDefault="00743677" w:rsidP="00743677">
      <w:pPr>
        <w:pStyle w:val="Listenabsatz"/>
        <w:numPr>
          <w:ilvl w:val="0"/>
          <w:numId w:val="2"/>
        </w:numPr>
        <w:ind w:right="0"/>
      </w:pPr>
      <w:r>
        <w:t>Spaß und Erfolg</w:t>
      </w:r>
    </w:p>
    <w:p w:rsidR="00743677" w:rsidRDefault="00743677" w:rsidP="006E5343">
      <w:pPr>
        <w:ind w:left="0" w:right="0"/>
        <w:rPr>
          <w:b/>
        </w:rPr>
      </w:pPr>
    </w:p>
    <w:p w:rsidR="00FC4010" w:rsidRDefault="00C57D3A" w:rsidP="006E5343">
      <w:pPr>
        <w:ind w:left="0" w:right="0"/>
        <w:rPr>
          <w:b/>
        </w:rPr>
      </w:pPr>
      <w:r>
        <w:rPr>
          <w:b/>
        </w:rPr>
        <w:t>Wir erwarten:</w:t>
      </w:r>
    </w:p>
    <w:p w:rsidR="006E5343" w:rsidRDefault="006E5343" w:rsidP="00743677">
      <w:pPr>
        <w:pStyle w:val="Listenabsatz"/>
        <w:numPr>
          <w:ilvl w:val="0"/>
          <w:numId w:val="1"/>
        </w:numPr>
        <w:ind w:right="0"/>
      </w:pPr>
      <w:r>
        <w:t>Lernbereitschaft</w:t>
      </w:r>
      <w:r w:rsidR="009A0C68">
        <w:t>, Lernfähigkeit</w:t>
      </w:r>
    </w:p>
    <w:p w:rsidR="006E5343" w:rsidRPr="006E5343" w:rsidRDefault="006E5343" w:rsidP="00743677">
      <w:pPr>
        <w:pStyle w:val="Listenabsatz"/>
        <w:numPr>
          <w:ilvl w:val="0"/>
          <w:numId w:val="1"/>
        </w:numPr>
        <w:ind w:right="0"/>
      </w:pPr>
      <w:r>
        <w:t>Disziplin</w:t>
      </w:r>
      <w:r w:rsidR="00522521">
        <w:t xml:space="preserve"> (P</w:t>
      </w:r>
      <w:r w:rsidR="00612152">
        <w:t>ü</w:t>
      </w:r>
      <w:r w:rsidR="00522521">
        <w:t>nktlichkeit, Zu</w:t>
      </w:r>
      <w:r w:rsidR="00B86AF5">
        <w:t>verlässigkeit bei An/Abmeldung)</w:t>
      </w:r>
    </w:p>
    <w:p w:rsidR="00743677" w:rsidRDefault="00743677" w:rsidP="00743677">
      <w:pPr>
        <w:pStyle w:val="Listenabsatz"/>
        <w:numPr>
          <w:ilvl w:val="0"/>
          <w:numId w:val="1"/>
        </w:numPr>
        <w:ind w:right="0"/>
      </w:pPr>
      <w:r>
        <w:t>Ehrgeiz</w:t>
      </w:r>
    </w:p>
    <w:p w:rsidR="006E5343" w:rsidRDefault="006E5343" w:rsidP="00743677">
      <w:pPr>
        <w:pStyle w:val="Listenabsatz"/>
        <w:numPr>
          <w:ilvl w:val="0"/>
          <w:numId w:val="1"/>
        </w:numPr>
        <w:ind w:right="0"/>
      </w:pPr>
      <w:r>
        <w:t>Regelmäßige Teil</w:t>
      </w:r>
      <w:r w:rsidR="00C57D3A">
        <w:t>nahme am Stützpunkttraining (80%+)</w:t>
      </w:r>
    </w:p>
    <w:p w:rsidR="006E5343" w:rsidRDefault="006E5343" w:rsidP="00743677">
      <w:pPr>
        <w:pStyle w:val="Listenabsatz"/>
        <w:numPr>
          <w:ilvl w:val="0"/>
          <w:numId w:val="1"/>
        </w:numPr>
        <w:ind w:right="0"/>
      </w:pPr>
      <w:r>
        <w:t>Teilnahme an Meisterschaften und Ranglisten</w:t>
      </w:r>
    </w:p>
    <w:p w:rsidR="006E5343" w:rsidRDefault="006E5343" w:rsidP="00743677">
      <w:pPr>
        <w:pStyle w:val="Listenabsatz"/>
        <w:numPr>
          <w:ilvl w:val="0"/>
          <w:numId w:val="1"/>
        </w:numPr>
        <w:ind w:right="0"/>
      </w:pPr>
      <w:r>
        <w:t>Adäquate Spielhöhe</w:t>
      </w:r>
      <w:r w:rsidR="00AD7EEB">
        <w:t>, Material</w:t>
      </w:r>
    </w:p>
    <w:p w:rsidR="00C8137C" w:rsidRDefault="00310942" w:rsidP="00743677">
      <w:pPr>
        <w:pStyle w:val="Listenabsatz"/>
        <w:numPr>
          <w:ilvl w:val="0"/>
          <w:numId w:val="1"/>
        </w:numPr>
        <w:ind w:right="0"/>
      </w:pPr>
      <w:r>
        <w:t>Erlaubnis für die</w:t>
      </w:r>
      <w:r w:rsidR="00C8137C">
        <w:t xml:space="preserve"> </w:t>
      </w:r>
      <w:r w:rsidR="009E1570">
        <w:t xml:space="preserve">Aufnahme von Filmen </w:t>
      </w:r>
      <w:r>
        <w:t>zur</w:t>
      </w:r>
      <w:r w:rsidR="009E1570">
        <w:t xml:space="preserve"> Videoanalyse und für </w:t>
      </w:r>
      <w:r>
        <w:t xml:space="preserve">die </w:t>
      </w:r>
      <w:r w:rsidR="00C8137C">
        <w:t>Veröffentlichung von Film- und Fotoaufnahmen in Print- und Onlinemedien</w:t>
      </w:r>
      <w:r>
        <w:t>.</w:t>
      </w:r>
    </w:p>
    <w:p w:rsidR="00B557DE" w:rsidRDefault="00B557DE" w:rsidP="006E5343">
      <w:pPr>
        <w:ind w:left="0" w:right="0"/>
        <w:rPr>
          <w:b/>
        </w:rPr>
      </w:pPr>
    </w:p>
    <w:p w:rsidR="006E5343" w:rsidRPr="00B557DE" w:rsidRDefault="00743677" w:rsidP="006E5343">
      <w:pPr>
        <w:ind w:left="0" w:right="0"/>
        <w:rPr>
          <w:b/>
        </w:rPr>
      </w:pPr>
      <w:r w:rsidRPr="00B557DE">
        <w:rPr>
          <w:b/>
        </w:rPr>
        <w:t>Sichtungstermin:</w:t>
      </w:r>
      <w:r w:rsidR="00E11E10">
        <w:rPr>
          <w:b/>
        </w:rPr>
        <w:t xml:space="preserve"> 18</w:t>
      </w:r>
      <w:r w:rsidR="00B557DE" w:rsidRPr="00B557DE">
        <w:rPr>
          <w:b/>
        </w:rPr>
        <w:t>.08.2013</w:t>
      </w:r>
      <w:r w:rsidR="00B557DE">
        <w:rPr>
          <w:b/>
        </w:rPr>
        <w:t xml:space="preserve"> um 10:30 – 16:00 Uhr</w:t>
      </w:r>
    </w:p>
    <w:p w:rsidR="00743677" w:rsidRDefault="00743677" w:rsidP="006E5343">
      <w:pPr>
        <w:ind w:left="0" w:right="0"/>
      </w:pPr>
      <w:r w:rsidRPr="00743677">
        <w:rPr>
          <w:b/>
        </w:rPr>
        <w:t>Wo?</w:t>
      </w:r>
      <w:r>
        <w:t xml:space="preserve"> Polizeisporthalle Leibnizstr. 25, 31180 Giesen, OT Ahrbergen</w:t>
      </w:r>
    </w:p>
    <w:p w:rsidR="00743677" w:rsidRDefault="00B557DE" w:rsidP="006E5343">
      <w:pPr>
        <w:ind w:left="0" w:right="0"/>
      </w:pPr>
      <w:r w:rsidRPr="00B557DE">
        <w:rPr>
          <w:b/>
        </w:rPr>
        <w:t>Wer?</w:t>
      </w:r>
      <w:r>
        <w:rPr>
          <w:b/>
        </w:rPr>
        <w:t xml:space="preserve"> </w:t>
      </w:r>
      <w:r>
        <w:t xml:space="preserve">Angemeldete Schüler/innen </w:t>
      </w:r>
      <w:r w:rsidR="0001065F">
        <w:t>Jahrgang 2001 oder jünger</w:t>
      </w:r>
      <w:r>
        <w:t xml:space="preserve"> (spielstark </w:t>
      </w:r>
      <w:r w:rsidR="00E56D79">
        <w:t>und/</w:t>
      </w:r>
      <w:r>
        <w:t>oder viel Potenzial)</w:t>
      </w:r>
    </w:p>
    <w:p w:rsidR="00AD4A0B" w:rsidRDefault="00AD4A0B" w:rsidP="006E5343">
      <w:pPr>
        <w:ind w:left="0" w:right="0"/>
      </w:pPr>
      <w:r w:rsidRPr="00AD4A0B">
        <w:rPr>
          <w:b/>
        </w:rPr>
        <w:t>Anmeldung:</w:t>
      </w:r>
      <w:r>
        <w:t xml:space="preserve"> </w:t>
      </w:r>
      <w:r w:rsidR="00E11E10">
        <w:t>bis 15</w:t>
      </w:r>
      <w:r w:rsidR="006E33BC">
        <w:t xml:space="preserve">.08.2013 </w:t>
      </w:r>
      <w:r>
        <w:t xml:space="preserve">mit Namen, Geburtsdatum, Verein, Email-Adresse und Telefonnummer                              bei Pascal </w:t>
      </w:r>
      <w:proofErr w:type="spellStart"/>
      <w:r>
        <w:t>Wodniczak</w:t>
      </w:r>
      <w:proofErr w:type="spellEnd"/>
      <w:r>
        <w:t xml:space="preserve"> unter: </w:t>
      </w:r>
      <w:hyperlink r:id="rId6" w:history="1">
        <w:r w:rsidRPr="00516D69">
          <w:rPr>
            <w:rStyle w:val="Hyperlink"/>
          </w:rPr>
          <w:t>pascal.wodniczak@gmx.de</w:t>
        </w:r>
      </w:hyperlink>
      <w:r>
        <w:t xml:space="preserve"> oder 0151/46611641.</w:t>
      </w:r>
    </w:p>
    <w:p w:rsidR="00AD4A0B" w:rsidRDefault="00AD4A0B" w:rsidP="006E5343">
      <w:pPr>
        <w:ind w:left="0" w:right="0"/>
      </w:pPr>
      <w:r>
        <w:rPr>
          <w:b/>
        </w:rPr>
        <w:t xml:space="preserve">Was wird gemacht? </w:t>
      </w:r>
      <w:r>
        <w:t>1 Trainingseinheit mit Spaß und Spiel, Mittagspause</w:t>
      </w:r>
      <w:r w:rsidR="000F2BE9">
        <w:t xml:space="preserve"> (Hot Dogs zum Selbermachen) </w:t>
      </w:r>
      <w:r>
        <w:t>, danach ein Turnier.</w:t>
      </w:r>
    </w:p>
    <w:p w:rsidR="00B557DE" w:rsidRDefault="00AD4A0B" w:rsidP="006E5343">
      <w:pPr>
        <w:ind w:left="0" w:right="0"/>
      </w:pPr>
      <w:r w:rsidRPr="00AD4A0B">
        <w:rPr>
          <w:b/>
        </w:rPr>
        <w:t xml:space="preserve">Was mitbringen? </w:t>
      </w:r>
      <w:r>
        <w:t>Sportsachen (schon angezogen, da keine richtige Umkleide vorhanden</w:t>
      </w:r>
      <w:r w:rsidR="00F937FA">
        <w:t xml:space="preserve"> ist</w:t>
      </w:r>
      <w:r>
        <w:t xml:space="preserve">), Schläger </w:t>
      </w:r>
      <w:r w:rsidR="00F937FA">
        <w:t>(</w:t>
      </w:r>
      <w:r>
        <w:t>kann auch ausgeliehen werden</w:t>
      </w:r>
      <w:r w:rsidR="00F937FA">
        <w:t>)</w:t>
      </w:r>
      <w:r>
        <w:t>. Trinken. 2€ für Mittagessen.</w:t>
      </w:r>
    </w:p>
    <w:p w:rsidR="00F937FA" w:rsidRPr="00F937FA" w:rsidRDefault="00F937FA" w:rsidP="006E5343">
      <w:pPr>
        <w:ind w:left="0" w:right="0"/>
      </w:pPr>
      <w:r w:rsidRPr="00F937FA">
        <w:rPr>
          <w:b/>
        </w:rPr>
        <w:t>Trainer?</w:t>
      </w:r>
      <w:r>
        <w:rPr>
          <w:b/>
        </w:rPr>
        <w:t xml:space="preserve"> </w:t>
      </w:r>
      <w:r>
        <w:t xml:space="preserve">Daniel Jäckel, Benjamin </w:t>
      </w:r>
      <w:proofErr w:type="spellStart"/>
      <w:r>
        <w:t>Wodniczak</w:t>
      </w:r>
      <w:proofErr w:type="spellEnd"/>
      <w:r>
        <w:t xml:space="preserve">, Pascal </w:t>
      </w:r>
      <w:proofErr w:type="spellStart"/>
      <w:r>
        <w:t>Wodniczak</w:t>
      </w:r>
      <w:proofErr w:type="spellEnd"/>
      <w:r>
        <w:t xml:space="preserve"> + weitere Helfer bei der Sichtung.</w:t>
      </w:r>
    </w:p>
    <w:p w:rsidR="00AD4A0B" w:rsidRDefault="00AD4A0B" w:rsidP="006E5343">
      <w:pPr>
        <w:ind w:left="0" w:right="0"/>
      </w:pPr>
    </w:p>
    <w:p w:rsidR="00B557DE" w:rsidRPr="00B557DE" w:rsidRDefault="00AD4A0B" w:rsidP="006E5343">
      <w:pPr>
        <w:ind w:left="0" w:right="0"/>
      </w:pPr>
      <w:r>
        <w:t>So geht es danach weiter: Wir werden nach dem Sichtungstag die Kinder, die für</w:t>
      </w:r>
      <w:r w:rsidR="00CB2AD8">
        <w:t xml:space="preserve"> den Kreiskader in Frage kommen, </w:t>
      </w:r>
      <w:r>
        <w:t>per Email zum Tra</w:t>
      </w:r>
      <w:r w:rsidR="00CB2AD8">
        <w:t>ining einladen. Das soll ab dem 02.09.2013 immer</w:t>
      </w:r>
      <w:r>
        <w:t xml:space="preserve"> montags von 17-19 Uhr in der Polizeisporthalle in Ahrbergen stattfinden. </w:t>
      </w:r>
    </w:p>
    <w:sectPr w:rsidR="00B557DE" w:rsidRPr="00B557DE" w:rsidSect="00FC40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C54C5"/>
    <w:multiLevelType w:val="hybridMultilevel"/>
    <w:tmpl w:val="90FA335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3474FB"/>
    <w:multiLevelType w:val="hybridMultilevel"/>
    <w:tmpl w:val="0538A45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43"/>
    <w:rsid w:val="0001065F"/>
    <w:rsid w:val="000F2BE9"/>
    <w:rsid w:val="0022080E"/>
    <w:rsid w:val="00263364"/>
    <w:rsid w:val="00310942"/>
    <w:rsid w:val="003B1381"/>
    <w:rsid w:val="00522521"/>
    <w:rsid w:val="00533415"/>
    <w:rsid w:val="00566109"/>
    <w:rsid w:val="00612152"/>
    <w:rsid w:val="006C206C"/>
    <w:rsid w:val="006E33BC"/>
    <w:rsid w:val="006E5343"/>
    <w:rsid w:val="00743677"/>
    <w:rsid w:val="0075626A"/>
    <w:rsid w:val="007D3884"/>
    <w:rsid w:val="008D0370"/>
    <w:rsid w:val="009109DD"/>
    <w:rsid w:val="00921B7E"/>
    <w:rsid w:val="009A0C68"/>
    <w:rsid w:val="009E1570"/>
    <w:rsid w:val="00A11183"/>
    <w:rsid w:val="00AD4A0B"/>
    <w:rsid w:val="00AD7EEB"/>
    <w:rsid w:val="00B557DE"/>
    <w:rsid w:val="00B664D7"/>
    <w:rsid w:val="00B77906"/>
    <w:rsid w:val="00B86AF5"/>
    <w:rsid w:val="00BC5CEA"/>
    <w:rsid w:val="00BF5C3F"/>
    <w:rsid w:val="00BF5D80"/>
    <w:rsid w:val="00C32B19"/>
    <w:rsid w:val="00C57D3A"/>
    <w:rsid w:val="00C8137C"/>
    <w:rsid w:val="00CB2AD8"/>
    <w:rsid w:val="00D125E9"/>
    <w:rsid w:val="00D36C73"/>
    <w:rsid w:val="00E11E10"/>
    <w:rsid w:val="00E56D79"/>
    <w:rsid w:val="00F323BF"/>
    <w:rsid w:val="00F937FA"/>
    <w:rsid w:val="00FC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ind w:left="1418" w:right="198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C401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367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D4A0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6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6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  <w:ind w:left="1418" w:right="198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C401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4367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D4A0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6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6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cal.wodniczak@gmx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8CA6EE75.dotm</Template>
  <TotalTime>0</TotalTime>
  <Pages>1</Pages>
  <Words>229</Words>
  <Characters>1448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Hannover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</dc:creator>
  <cp:lastModifiedBy>Helldobler, Henning (52.11)</cp:lastModifiedBy>
  <cp:revision>2</cp:revision>
  <cp:lastPrinted>2013-08-06T19:14:00Z</cp:lastPrinted>
  <dcterms:created xsi:type="dcterms:W3CDTF">2013-08-06T19:14:00Z</dcterms:created>
  <dcterms:modified xsi:type="dcterms:W3CDTF">2013-08-06T19:14:00Z</dcterms:modified>
</cp:coreProperties>
</file>